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739" w:rsidRPr="00B17739" w:rsidRDefault="00B17739" w:rsidP="00B17739">
      <w:pPr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B17739">
        <w:rPr>
          <w:rFonts w:ascii="Times New Roman" w:hAnsi="Times New Roman" w:cs="Times New Roman"/>
          <w:b/>
          <w:color w:val="231F20"/>
          <w:sz w:val="24"/>
          <w:szCs w:val="24"/>
        </w:rPr>
        <w:t>TERMO DE RESPONSABILIDADE PARA USO DE DADOS NOMINAIS OU SENSÍVEIS EM PESQUISA</w:t>
      </w:r>
    </w:p>
    <w:p w:rsidR="00B17739" w:rsidRPr="00B17739" w:rsidRDefault="00B17739" w:rsidP="00B17739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B17739">
        <w:rPr>
          <w:rFonts w:ascii="Times New Roman" w:hAnsi="Times New Roman"/>
          <w:sz w:val="24"/>
          <w:szCs w:val="24"/>
        </w:rPr>
        <w:t>Eu,</w:t>
      </w:r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72264004"/>
          <w:placeholder>
            <w:docPart w:val="DefaultPlaceholder_-1854013440"/>
          </w:placeholder>
          <w:showingPlcHdr/>
        </w:sdtPr>
        <w:sdtContent>
          <w:r w:rsidRPr="00B17739">
            <w:rPr>
              <w:rStyle w:val="TextodoEspaoReservado"/>
              <w:rFonts w:ascii="Times New Roman" w:eastAsia="Droid Sans Fallback" w:hAnsi="Times New Roman"/>
              <w:sz w:val="24"/>
              <w:szCs w:val="24"/>
            </w:rPr>
            <w:t>Clique ou toque aqui para inserir o texto.</w:t>
          </w:r>
        </w:sdtContent>
      </w:sdt>
      <w:r w:rsidRPr="00B17739">
        <w:rPr>
          <w:rFonts w:ascii="Times New Roman" w:hAnsi="Times New Roman"/>
          <w:sz w:val="24"/>
          <w:szCs w:val="24"/>
        </w:rPr>
        <w:t xml:space="preserve"> </w:t>
      </w:r>
      <w:r w:rsidRPr="00B17739">
        <w:rPr>
          <w:rStyle w:val="Forte"/>
          <w:rFonts w:ascii="Times New Roman" w:hAnsi="Times New Roman"/>
          <w:sz w:val="24"/>
          <w:szCs w:val="24"/>
        </w:rPr>
        <w:t>,</w:t>
      </w:r>
      <w:r>
        <w:rPr>
          <w:rStyle w:val="Forte"/>
          <w:rFonts w:ascii="Times New Roman" w:hAnsi="Times New Roman"/>
          <w:sz w:val="24"/>
          <w:szCs w:val="24"/>
        </w:rPr>
        <w:t xml:space="preserve"> </w:t>
      </w:r>
      <w:r w:rsidRPr="00B17739">
        <w:rPr>
          <w:rStyle w:val="Forte"/>
          <w:rFonts w:ascii="Times New Roman" w:hAnsi="Times New Roman"/>
          <w:sz w:val="24"/>
          <w:szCs w:val="24"/>
        </w:rPr>
        <w:t>pesquisador(a) responsável pelo projeto de pesquisa intitulado “</w:t>
      </w:r>
      <w:sdt>
        <w:sdtPr>
          <w:rPr>
            <w:rStyle w:val="Forte"/>
            <w:rFonts w:ascii="Times New Roman" w:hAnsi="Times New Roman"/>
            <w:sz w:val="24"/>
            <w:szCs w:val="24"/>
          </w:rPr>
          <w:id w:val="-50860975"/>
          <w:placeholder>
            <w:docPart w:val="DefaultPlaceholder_-1854013440"/>
          </w:placeholder>
          <w:showingPlcHdr/>
        </w:sdtPr>
        <w:sdtContent>
          <w:r w:rsidRPr="00B17739">
            <w:rPr>
              <w:rStyle w:val="TextodoEspaoReservado"/>
              <w:rFonts w:ascii="Times New Roman" w:eastAsia="Droid Sans Fallback" w:hAnsi="Times New Roman"/>
              <w:sz w:val="24"/>
              <w:szCs w:val="24"/>
            </w:rPr>
            <w:t>Clique ou toque aqui para inserir o texto.</w:t>
          </w:r>
        </w:sdtContent>
      </w:sdt>
      <w:r w:rsidRPr="00B17739">
        <w:rPr>
          <w:rFonts w:ascii="Times New Roman" w:hAnsi="Times New Roman"/>
          <w:sz w:val="24"/>
          <w:szCs w:val="24"/>
        </w:rPr>
        <w:t>”,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7739">
        <w:rPr>
          <w:rFonts w:ascii="Times New Roman" w:hAnsi="Times New Roman"/>
          <w:sz w:val="24"/>
          <w:szCs w:val="24"/>
        </w:rPr>
        <w:t>vinculado(a) à instituição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sdt>
        <w:sdtPr>
          <w:rPr>
            <w:rFonts w:ascii="Times New Roman" w:hAnsi="Times New Roman"/>
            <w:sz w:val="24"/>
            <w:szCs w:val="24"/>
          </w:rPr>
          <w:id w:val="1554885755"/>
          <w:placeholder>
            <w:docPart w:val="DefaultPlaceholder_-1854013440"/>
          </w:placeholder>
          <w:showingPlcHdr/>
        </w:sdtPr>
        <w:sdtContent>
          <w:r w:rsidRPr="00B17739">
            <w:rPr>
              <w:rStyle w:val="TextodoEspaoReservado"/>
              <w:rFonts w:ascii="Times New Roman" w:eastAsia="Droid Sans Fallback" w:hAnsi="Times New Roman"/>
              <w:sz w:val="24"/>
              <w:szCs w:val="24"/>
            </w:rPr>
            <w:t>Clique ou toque aqui para inserir o texto.</w:t>
          </w:r>
        </w:sdtContent>
      </w:sdt>
      <w:r w:rsidRPr="00B17739">
        <w:rPr>
          <w:rFonts w:ascii="Times New Roman" w:hAnsi="Times New Roman"/>
          <w:sz w:val="24"/>
          <w:szCs w:val="24"/>
        </w:rPr>
        <w:t xml:space="preserve">, declaro, para os devidos fins, que assumo inteira responsabilidade pelo uso, tratamento, guarda e proteção dos </w:t>
      </w:r>
      <w:r w:rsidRPr="00B17739">
        <w:rPr>
          <w:rStyle w:val="Forte"/>
          <w:rFonts w:ascii="Times New Roman" w:hAnsi="Times New Roman"/>
          <w:sz w:val="24"/>
          <w:szCs w:val="24"/>
        </w:rPr>
        <w:t>dados pessoais sensíveis</w:t>
      </w:r>
      <w:r w:rsidRPr="00B17739">
        <w:rPr>
          <w:rFonts w:ascii="Times New Roman" w:hAnsi="Times New Roman"/>
          <w:sz w:val="24"/>
          <w:szCs w:val="24"/>
        </w:rPr>
        <w:t xml:space="preserve"> obtidos no âmbito da referida pesquisa, nos termos da legislação vigente e das normas éticas aplicáveis à pesquisa envolvendo seres humanos.</w:t>
      </w:r>
    </w:p>
    <w:p w:rsidR="00B17739" w:rsidRPr="00B17739" w:rsidRDefault="00B17739" w:rsidP="00B17739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B17739">
        <w:rPr>
          <w:rFonts w:ascii="Times New Roman" w:hAnsi="Times New Roman"/>
          <w:sz w:val="24"/>
          <w:szCs w:val="24"/>
        </w:rPr>
        <w:t>Declaro que:</w:t>
      </w:r>
    </w:p>
    <w:p w:rsidR="00B17739" w:rsidRPr="00B17739" w:rsidRDefault="00B17739" w:rsidP="00B17739">
      <w:pPr>
        <w:pStyle w:val="NormalWeb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17739">
        <w:rPr>
          <w:rFonts w:ascii="Times New Roman" w:hAnsi="Times New Roman"/>
          <w:sz w:val="24"/>
          <w:szCs w:val="24"/>
        </w:rPr>
        <w:t xml:space="preserve">Os dados pessoais sensíveis coletados serão utilizados </w:t>
      </w:r>
      <w:r w:rsidRPr="00B17739">
        <w:rPr>
          <w:rStyle w:val="Forte"/>
          <w:rFonts w:ascii="Times New Roman" w:hAnsi="Times New Roman"/>
          <w:sz w:val="24"/>
          <w:szCs w:val="24"/>
        </w:rPr>
        <w:t>exclusivamente para os fins científicos previstos no projeto de pesquisa</w:t>
      </w:r>
      <w:r w:rsidRPr="00B17739">
        <w:rPr>
          <w:rFonts w:ascii="Times New Roman" w:hAnsi="Times New Roman"/>
          <w:b/>
          <w:sz w:val="24"/>
          <w:szCs w:val="24"/>
        </w:rPr>
        <w:t xml:space="preserve">, </w:t>
      </w:r>
      <w:r w:rsidRPr="00B17739">
        <w:rPr>
          <w:rFonts w:ascii="Times New Roman" w:hAnsi="Times New Roman"/>
          <w:sz w:val="24"/>
          <w:szCs w:val="24"/>
        </w:rPr>
        <w:t>devidamente aprovado pelo Comitê de Ética em Pesquisa (CEP), sendo vedada qualquer forma de uso diverso do originalmente proposto.</w:t>
      </w:r>
    </w:p>
    <w:p w:rsidR="00B17739" w:rsidRPr="00B17739" w:rsidRDefault="00B17739" w:rsidP="00B17739">
      <w:pPr>
        <w:pStyle w:val="NormalWeb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17739">
        <w:rPr>
          <w:rFonts w:ascii="Times New Roman" w:hAnsi="Times New Roman"/>
          <w:sz w:val="24"/>
          <w:szCs w:val="24"/>
        </w:rPr>
        <w:t xml:space="preserve">O tratamento dos dados observará os princípios da </w:t>
      </w:r>
      <w:r w:rsidRPr="00B17739">
        <w:rPr>
          <w:rStyle w:val="Forte"/>
          <w:rFonts w:ascii="Times New Roman" w:hAnsi="Times New Roman"/>
          <w:sz w:val="24"/>
          <w:szCs w:val="24"/>
        </w:rPr>
        <w:t>finalidade, adequação, necessidade, segurança, prevenção, confidencialidade e responsabilização</w:t>
      </w:r>
      <w:r w:rsidRPr="00B17739">
        <w:rPr>
          <w:rFonts w:ascii="Times New Roman" w:hAnsi="Times New Roman"/>
          <w:b/>
          <w:sz w:val="24"/>
          <w:szCs w:val="24"/>
        </w:rPr>
        <w:t xml:space="preserve">, </w:t>
      </w:r>
      <w:r w:rsidRPr="00B17739">
        <w:rPr>
          <w:rFonts w:ascii="Times New Roman" w:hAnsi="Times New Roman"/>
          <w:sz w:val="24"/>
          <w:szCs w:val="24"/>
        </w:rPr>
        <w:t>conforme disposto na Lei Geral de Proteção de Dados Pessoais (LGPD – Lei nº 13.709/2018).</w:t>
      </w:r>
    </w:p>
    <w:p w:rsidR="00B17739" w:rsidRPr="00B17739" w:rsidRDefault="00B17739" w:rsidP="00B17739">
      <w:pPr>
        <w:pStyle w:val="NormalWeb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17739">
        <w:rPr>
          <w:rFonts w:ascii="Times New Roman" w:hAnsi="Times New Roman"/>
          <w:sz w:val="24"/>
          <w:szCs w:val="24"/>
        </w:rPr>
        <w:t xml:space="preserve">Serão adotadas </w:t>
      </w:r>
      <w:r w:rsidRPr="00B17739">
        <w:rPr>
          <w:rStyle w:val="Forte"/>
          <w:rFonts w:ascii="Times New Roman" w:hAnsi="Times New Roman"/>
          <w:sz w:val="24"/>
          <w:szCs w:val="24"/>
        </w:rPr>
        <w:t>medidas técnicas e administrativas adequadas</w:t>
      </w:r>
      <w:r w:rsidRPr="00B17739">
        <w:rPr>
          <w:rFonts w:ascii="Times New Roman" w:hAnsi="Times New Roman"/>
          <w:sz w:val="24"/>
          <w:szCs w:val="24"/>
        </w:rPr>
        <w:t xml:space="preserve"> para garantir a segurança das informações, prevenindo acessos não autorizados, vazamentos, perdas, alterações ou qualquer forma de tratamento inadequado ou ilícito.</w:t>
      </w:r>
    </w:p>
    <w:p w:rsidR="00B17739" w:rsidRPr="00B17739" w:rsidRDefault="00B17739" w:rsidP="00B17739">
      <w:pPr>
        <w:pStyle w:val="NormalWeb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17739">
        <w:rPr>
          <w:rFonts w:ascii="Times New Roman" w:hAnsi="Times New Roman"/>
          <w:sz w:val="24"/>
          <w:szCs w:val="24"/>
        </w:rPr>
        <w:t xml:space="preserve">A identidade dos participantes da pesquisa será preservada, assegurando-se, sempre que possível, a </w:t>
      </w:r>
      <w:r w:rsidRPr="00B17739">
        <w:rPr>
          <w:rStyle w:val="Forte"/>
          <w:rFonts w:ascii="Times New Roman" w:hAnsi="Times New Roman"/>
          <w:sz w:val="24"/>
          <w:szCs w:val="24"/>
        </w:rPr>
        <w:t>anonimização ou pseudonimização dos dados</w:t>
      </w:r>
      <w:r w:rsidRPr="00B17739">
        <w:rPr>
          <w:rFonts w:ascii="Times New Roman" w:hAnsi="Times New Roman"/>
          <w:sz w:val="24"/>
          <w:szCs w:val="24"/>
        </w:rPr>
        <w:t>, de modo a impedir a identificação direta ou indireta dos sujeitos da pesquisa.</w:t>
      </w:r>
    </w:p>
    <w:p w:rsidR="00B17739" w:rsidRPr="00B17739" w:rsidRDefault="00B17739" w:rsidP="00B17739">
      <w:pPr>
        <w:pStyle w:val="NormalWeb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17739">
        <w:rPr>
          <w:rFonts w:ascii="Times New Roman" w:hAnsi="Times New Roman"/>
          <w:sz w:val="24"/>
          <w:szCs w:val="24"/>
        </w:rPr>
        <w:t>O acesso aos dados será restrito ao pesquisador responsável e à equipe de pesquisa devidamente autorizada, todos comprometidos com o dever de sigilo e confidencialidade.</w:t>
      </w:r>
    </w:p>
    <w:p w:rsidR="00B17739" w:rsidRPr="00B17739" w:rsidRDefault="00B17739" w:rsidP="00B17739">
      <w:pPr>
        <w:pStyle w:val="NormalWeb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17739">
        <w:rPr>
          <w:rFonts w:ascii="Times New Roman" w:hAnsi="Times New Roman"/>
          <w:sz w:val="24"/>
          <w:szCs w:val="24"/>
        </w:rPr>
        <w:t>Os dados serão armazenados pelo período estritamente necessário ao cumprimento dos objetivos da pesquisa e das exigências legais e éticas, sendo posteriormente descartados de forma segura ou mantidos de maneira anonimizada, conforme previsto no protocolo aprovado.</w:t>
      </w:r>
    </w:p>
    <w:p w:rsidR="00B17739" w:rsidRPr="00B17739" w:rsidRDefault="00B17739" w:rsidP="00B17739">
      <w:pPr>
        <w:pStyle w:val="NormalWeb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17739">
        <w:rPr>
          <w:rFonts w:ascii="Times New Roman" w:hAnsi="Times New Roman"/>
          <w:sz w:val="24"/>
          <w:szCs w:val="24"/>
        </w:rPr>
        <w:t>Comprometo-me a comunicar imediatamente à instituição responsável e ao Comitê de Ética em Pesquisa qualquer incidente de segurança ou violação de dados que possa acarretar risco ou dano aos participantes da pesquisa.</w:t>
      </w:r>
    </w:p>
    <w:p w:rsidR="00B17739" w:rsidRPr="00B17739" w:rsidRDefault="00B17739" w:rsidP="00B17739">
      <w:pPr>
        <w:pStyle w:val="NormalWeb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17739">
        <w:rPr>
          <w:rFonts w:ascii="Times New Roman" w:hAnsi="Times New Roman"/>
          <w:sz w:val="24"/>
          <w:szCs w:val="24"/>
        </w:rPr>
        <w:t>Estou ciente de que o descumprimento das disposições aqui assumidas poderá ensejar responsabilização ética, administrativa, civil e penal, conforme a legislação aplicável.</w:t>
      </w:r>
    </w:p>
    <w:p w:rsidR="00B17739" w:rsidRPr="00B17739" w:rsidRDefault="00B17739" w:rsidP="00B17739">
      <w:pPr>
        <w:pStyle w:val="NormalWeb"/>
        <w:jc w:val="both"/>
        <w:rPr>
          <w:rFonts w:ascii="Times New Roman" w:hAnsi="Times New Roman"/>
          <w:sz w:val="24"/>
          <w:szCs w:val="24"/>
        </w:rPr>
      </w:pPr>
      <w:r w:rsidRPr="00B17739">
        <w:rPr>
          <w:rFonts w:ascii="Times New Roman" w:hAnsi="Times New Roman"/>
          <w:sz w:val="24"/>
          <w:szCs w:val="24"/>
        </w:rPr>
        <w:t>Por ser expressão da verdade, firmo o presente Termo de Responsabilidade.</w:t>
      </w:r>
    </w:p>
    <w:p w:rsidR="00B17739" w:rsidRPr="00B17739" w:rsidRDefault="00B17739" w:rsidP="00B17739">
      <w:pPr>
        <w:pStyle w:val="NormalWeb"/>
        <w:jc w:val="both"/>
        <w:rPr>
          <w:rFonts w:ascii="Times New Roman" w:hAnsi="Times New Roman"/>
          <w:sz w:val="24"/>
          <w:szCs w:val="24"/>
        </w:rPr>
      </w:pPr>
    </w:p>
    <w:p w:rsidR="00B17739" w:rsidRPr="00002DBC" w:rsidRDefault="00B17739" w:rsidP="00B17739">
      <w:pPr>
        <w:pStyle w:val="NormalWeb"/>
        <w:jc w:val="right"/>
      </w:pPr>
      <w:sdt>
        <w:sdtPr>
          <w:id w:val="1793481183"/>
          <w:placeholder>
            <w:docPart w:val="DefaultPlaceholder_-1854013440"/>
          </w:placeholder>
          <w:showingPlcHdr/>
        </w:sdtPr>
        <w:sdtContent>
          <w:r w:rsidRPr="007C1194">
            <w:rPr>
              <w:rStyle w:val="TextodoEspaoReservado"/>
              <w:rFonts w:eastAsia="Droid Sans Fallback"/>
            </w:rPr>
            <w:t>Clique ou toque aqui para inserir o texto.</w:t>
          </w:r>
        </w:sdtContent>
      </w:sdt>
      <w:r>
        <w:t xml:space="preserve">,  </w:t>
      </w:r>
      <w:sdt>
        <w:sdtPr>
          <w:id w:val="264658491"/>
          <w:placeholder>
            <w:docPart w:val="DefaultPlaceholder_-1854013438"/>
          </w:placeholder>
          <w:showingPlcHdr/>
          <w:date w:fullDate="2026-07-23T00:00:00Z">
            <w:dateFormat w:val="dd/MM/yyyy"/>
            <w:lid w:val="pt-BR"/>
            <w:storeMappedDataAs w:val="dateTime"/>
            <w:calendar w:val="gregorian"/>
          </w:date>
        </w:sdtPr>
        <w:sdtContent>
          <w:r w:rsidRPr="007C1194">
            <w:rPr>
              <w:rStyle w:val="TextodoEspaoReservado"/>
              <w:rFonts w:eastAsia="Droid Sans Fallback"/>
            </w:rPr>
            <w:t>Clique ou toque aqui para inserir uma data.</w:t>
          </w:r>
        </w:sdtContent>
      </w:sdt>
      <w:r>
        <w:t xml:space="preserve"> </w:t>
      </w:r>
    </w:p>
    <w:p w:rsidR="00B17739" w:rsidRPr="00002DBC" w:rsidRDefault="00B17739" w:rsidP="00B17739">
      <w:pPr>
        <w:pStyle w:val="NormalWeb"/>
        <w:jc w:val="center"/>
      </w:pPr>
    </w:p>
    <w:p w:rsidR="00B17739" w:rsidRPr="00002DBC" w:rsidRDefault="00B17739" w:rsidP="00B17739">
      <w:pPr>
        <w:pStyle w:val="NormalWeb"/>
      </w:pPr>
    </w:p>
    <w:p w:rsidR="00B17739" w:rsidRPr="00002DBC" w:rsidRDefault="00B17739" w:rsidP="00B17739">
      <w:pPr>
        <w:pStyle w:val="NormalWeb"/>
        <w:jc w:val="center"/>
      </w:pPr>
    </w:p>
    <w:p w:rsidR="00B17739" w:rsidRPr="00002DBC" w:rsidRDefault="00B17739" w:rsidP="00B17739">
      <w:pPr>
        <w:pStyle w:val="NormalWeb"/>
        <w:jc w:val="center"/>
      </w:pPr>
      <w:r w:rsidRPr="00002DBC">
        <w:t>_________________________________________</w:t>
      </w:r>
    </w:p>
    <w:p w:rsidR="00B17739" w:rsidRPr="00002DBC" w:rsidRDefault="00B17739" w:rsidP="00B17739">
      <w:pPr>
        <w:pStyle w:val="NormalWeb"/>
        <w:jc w:val="center"/>
      </w:pPr>
      <w:r w:rsidRPr="00002DBC">
        <w:t xml:space="preserve">Assinatura do Pesquisador </w:t>
      </w:r>
    </w:p>
    <w:p w:rsidR="00B17739" w:rsidRDefault="00B17739" w:rsidP="00B17739"/>
    <w:p w:rsidR="00B17739" w:rsidRPr="00C7404E" w:rsidRDefault="00B17739" w:rsidP="00C7404E"/>
    <w:sectPr w:rsidR="00B17739" w:rsidRPr="00C7404E" w:rsidSect="006051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993" w:left="1418" w:header="1306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7B7" w:rsidRDefault="003B27B7">
      <w:r>
        <w:separator/>
      </w:r>
    </w:p>
  </w:endnote>
  <w:endnote w:type="continuationSeparator" w:id="0">
    <w:p w:rsidR="003B27B7" w:rsidRDefault="003B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9D6" w:rsidRDefault="002539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3005"/>
      <w:gridCol w:w="3052"/>
      <w:gridCol w:w="3005"/>
    </w:tblGrid>
    <w:tr w:rsidR="00980CC6" w:rsidTr="00DC68D8">
      <w:tc>
        <w:tcPr>
          <w:tcW w:w="3005" w:type="dxa"/>
          <w:shd w:val="clear" w:color="auto" w:fill="auto"/>
        </w:tcPr>
        <w:p w:rsidR="00980CC6" w:rsidRPr="00DC68D8" w:rsidRDefault="00980CC6" w:rsidP="00DC68D8">
          <w:pPr>
            <w:pStyle w:val="Rodap"/>
            <w:jc w:val="center"/>
            <w:rPr>
              <w:rFonts w:ascii="Segoe UI" w:hAnsi="Segoe UI" w:cs="Segoe UI"/>
              <w:b/>
              <w:bCs/>
              <w:sz w:val="20"/>
              <w:szCs w:val="20"/>
            </w:rPr>
          </w:pPr>
        </w:p>
      </w:tc>
      <w:tc>
        <w:tcPr>
          <w:tcW w:w="3052" w:type="dxa"/>
          <w:shd w:val="clear" w:color="auto" w:fill="auto"/>
          <w:vAlign w:val="bottom"/>
        </w:tcPr>
        <w:p w:rsidR="00980CC6" w:rsidRPr="00DC68D8" w:rsidRDefault="000D4CA4" w:rsidP="00DC68D8">
          <w:pPr>
            <w:pStyle w:val="Rodap"/>
            <w:numPr>
              <w:ilvl w:val="0"/>
              <w:numId w:val="2"/>
            </w:numPr>
            <w:tabs>
              <w:tab w:val="clear" w:pos="720"/>
              <w:tab w:val="num" w:pos="360"/>
            </w:tabs>
            <w:ind w:left="430" w:hanging="283"/>
            <w:jc w:val="center"/>
            <w:rPr>
              <w:rFonts w:ascii="Segoe UI" w:hAnsi="Segoe UI" w:cs="Segoe UI"/>
              <w:b/>
              <w:bCs/>
              <w:sz w:val="20"/>
              <w:szCs w:val="20"/>
            </w:rPr>
          </w:pPr>
          <w:r w:rsidRPr="00DC68D8">
            <w:rPr>
              <w:rFonts w:ascii="Segoe UI" w:hAnsi="Segoe UI" w:cs="Segoe UI"/>
              <w:b/>
              <w:bCs/>
              <w:sz w:val="20"/>
              <w:szCs w:val="20"/>
            </w:rPr>
            <w:t>3345-8000</w:t>
          </w:r>
        </w:p>
      </w:tc>
      <w:tc>
        <w:tcPr>
          <w:tcW w:w="3005" w:type="dxa"/>
          <w:shd w:val="clear" w:color="auto" w:fill="auto"/>
        </w:tcPr>
        <w:p w:rsidR="00980CC6" w:rsidRPr="00DC68D8" w:rsidRDefault="00980CC6" w:rsidP="00DC68D8">
          <w:pPr>
            <w:pStyle w:val="Rodap"/>
            <w:jc w:val="center"/>
            <w:rPr>
              <w:rFonts w:ascii="Segoe UI" w:hAnsi="Segoe UI" w:cs="Segoe UI"/>
              <w:b/>
              <w:bCs/>
              <w:sz w:val="20"/>
              <w:szCs w:val="20"/>
            </w:rPr>
          </w:pPr>
        </w:p>
      </w:tc>
    </w:tr>
    <w:tr w:rsidR="00980CC6" w:rsidTr="00DC68D8">
      <w:tc>
        <w:tcPr>
          <w:tcW w:w="9062" w:type="dxa"/>
          <w:gridSpan w:val="3"/>
          <w:shd w:val="clear" w:color="auto" w:fill="auto"/>
          <w:vAlign w:val="center"/>
        </w:tcPr>
        <w:p w:rsidR="00980CC6" w:rsidRPr="00DC68D8" w:rsidRDefault="00980CC6" w:rsidP="00DC68D8">
          <w:pPr>
            <w:pStyle w:val="Rodap"/>
            <w:jc w:val="center"/>
            <w:rPr>
              <w:rFonts w:ascii="Segoe UI" w:hAnsi="Segoe UI" w:cs="Segoe UI"/>
              <w:b/>
              <w:bCs/>
              <w:sz w:val="20"/>
              <w:szCs w:val="20"/>
            </w:rPr>
          </w:pPr>
          <w:r w:rsidRPr="00DC68D8">
            <w:rPr>
              <w:rFonts w:ascii="Segoe UI" w:hAnsi="Segoe UI" w:cs="Segoe UI"/>
              <w:b/>
              <w:bCs/>
              <w:sz w:val="18"/>
              <w:szCs w:val="18"/>
            </w:rPr>
            <w:t>ESCOLA DE SAÚDE PÚBLICA DR. JORGE DAVID NASSER</w:t>
          </w:r>
        </w:p>
      </w:tc>
    </w:tr>
    <w:tr w:rsidR="00980CC6" w:rsidTr="00DC68D8">
      <w:tc>
        <w:tcPr>
          <w:tcW w:w="9062" w:type="dxa"/>
          <w:gridSpan w:val="3"/>
          <w:shd w:val="clear" w:color="auto" w:fill="auto"/>
          <w:vAlign w:val="center"/>
        </w:tcPr>
        <w:p w:rsidR="00980CC6" w:rsidRPr="00DC68D8" w:rsidRDefault="00980CC6" w:rsidP="00DC68D8">
          <w:pPr>
            <w:pStyle w:val="Rodap"/>
            <w:jc w:val="center"/>
            <w:rPr>
              <w:rFonts w:ascii="Segoe UI" w:hAnsi="Segoe UI" w:cs="Segoe UI"/>
              <w:b/>
              <w:bCs/>
              <w:sz w:val="20"/>
              <w:szCs w:val="20"/>
            </w:rPr>
          </w:pPr>
          <w:r w:rsidRPr="00DC68D8">
            <w:rPr>
              <w:rFonts w:ascii="Segoe UI" w:hAnsi="Segoe UI" w:cs="Segoe UI"/>
              <w:sz w:val="18"/>
              <w:szCs w:val="18"/>
            </w:rPr>
            <w:t xml:space="preserve">Av. Filinto Muller, 1480 </w:t>
          </w:r>
          <w:hyperlink r:id="rId1" w:history="1">
            <w:r w:rsidRPr="00DC68D8">
              <w:rPr>
                <w:rStyle w:val="Hyperlink"/>
                <w:rFonts w:ascii="Segoe UI" w:hAnsi="Segoe UI" w:cs="Segoe UI"/>
                <w:color w:val="auto"/>
                <w:sz w:val="18"/>
                <w:szCs w:val="18"/>
                <w:u w:val="none"/>
              </w:rPr>
              <w:t>•</w:t>
            </w:r>
          </w:hyperlink>
          <w:r w:rsidRPr="00DC68D8">
            <w:rPr>
              <w:rFonts w:ascii="Segoe UI" w:hAnsi="Segoe UI" w:cs="Segoe UI"/>
              <w:sz w:val="18"/>
              <w:szCs w:val="18"/>
            </w:rPr>
            <w:t xml:space="preserve"> Vila Ipiranga </w:t>
          </w:r>
          <w:hyperlink r:id="rId2" w:history="1">
            <w:r w:rsidRPr="00DC68D8">
              <w:rPr>
                <w:rStyle w:val="Hyperlink"/>
                <w:rFonts w:ascii="Segoe UI" w:hAnsi="Segoe UI" w:cs="Segoe UI"/>
                <w:color w:val="auto"/>
                <w:sz w:val="18"/>
                <w:szCs w:val="18"/>
                <w:u w:val="none"/>
              </w:rPr>
              <w:t>•</w:t>
            </w:r>
          </w:hyperlink>
          <w:r w:rsidRPr="00DC68D8">
            <w:rPr>
              <w:rFonts w:ascii="Segoe UI" w:hAnsi="Segoe UI" w:cs="Segoe UI"/>
              <w:sz w:val="18"/>
              <w:szCs w:val="18"/>
            </w:rPr>
            <w:t xml:space="preserve"> CEP: 79074-460</w:t>
          </w:r>
          <w:r w:rsidR="00156AA8" w:rsidRPr="00DC68D8">
            <w:rPr>
              <w:rFonts w:ascii="Segoe UI" w:hAnsi="Segoe UI" w:cs="Segoe UI"/>
              <w:sz w:val="18"/>
              <w:szCs w:val="18"/>
            </w:rPr>
            <w:t xml:space="preserve"> </w:t>
          </w:r>
          <w:hyperlink r:id="rId3" w:history="1">
            <w:r w:rsidR="00156AA8" w:rsidRPr="00DC68D8">
              <w:rPr>
                <w:rStyle w:val="Hyperlink"/>
                <w:rFonts w:ascii="Segoe UI" w:hAnsi="Segoe UI" w:cs="Segoe UI"/>
                <w:color w:val="auto"/>
                <w:sz w:val="18"/>
                <w:szCs w:val="18"/>
                <w:u w:val="none"/>
              </w:rPr>
              <w:t>•</w:t>
            </w:r>
          </w:hyperlink>
          <w:r w:rsidR="00156AA8" w:rsidRPr="00DC68D8">
            <w:rPr>
              <w:rStyle w:val="Hyperlink"/>
              <w:rFonts w:ascii="Segoe UI" w:hAnsi="Segoe UI" w:cs="Segoe UI"/>
              <w:color w:val="auto"/>
              <w:sz w:val="18"/>
              <w:szCs w:val="18"/>
              <w:u w:val="none"/>
            </w:rPr>
            <w:t xml:space="preserve"> </w:t>
          </w:r>
          <w:r w:rsidRPr="00DC68D8">
            <w:rPr>
              <w:rFonts w:ascii="Segoe UI" w:hAnsi="Segoe UI" w:cs="Segoe UI"/>
              <w:sz w:val="18"/>
              <w:szCs w:val="18"/>
            </w:rPr>
            <w:t>Campo Grande</w:t>
          </w:r>
          <w:r w:rsidR="00156AA8" w:rsidRPr="00DC68D8">
            <w:rPr>
              <w:rFonts w:ascii="Segoe UI" w:hAnsi="Segoe UI" w:cs="Segoe UI"/>
              <w:sz w:val="18"/>
              <w:szCs w:val="18"/>
            </w:rPr>
            <w:t>/</w:t>
          </w:r>
          <w:r w:rsidRPr="00DC68D8">
            <w:rPr>
              <w:rFonts w:ascii="Segoe UI" w:hAnsi="Segoe UI" w:cs="Segoe UI"/>
              <w:sz w:val="18"/>
              <w:szCs w:val="18"/>
            </w:rPr>
            <w:t>MS</w:t>
          </w:r>
        </w:p>
      </w:tc>
    </w:tr>
    <w:tr w:rsidR="00D7748A" w:rsidTr="00DC68D8">
      <w:tc>
        <w:tcPr>
          <w:tcW w:w="9062" w:type="dxa"/>
          <w:gridSpan w:val="3"/>
          <w:shd w:val="clear" w:color="auto" w:fill="auto"/>
          <w:vAlign w:val="center"/>
        </w:tcPr>
        <w:p w:rsidR="00D7748A" w:rsidRPr="00DC68D8" w:rsidRDefault="00D7748A" w:rsidP="00DC68D8">
          <w:pPr>
            <w:pStyle w:val="Rodap"/>
            <w:jc w:val="center"/>
            <w:rPr>
              <w:rFonts w:ascii="Segoe UI" w:hAnsi="Segoe UI" w:cs="Segoe UI"/>
              <w:sz w:val="18"/>
              <w:szCs w:val="18"/>
            </w:rPr>
          </w:pPr>
        </w:p>
      </w:tc>
    </w:tr>
  </w:tbl>
  <w:p w:rsidR="007F221C" w:rsidRDefault="007F221C">
    <w:pPr>
      <w:pStyle w:val="Rodap"/>
      <w:jc w:val="center"/>
      <w:rPr>
        <w:color w:val="CE181E"/>
      </w:rPr>
    </w:pPr>
  </w:p>
  <w:p w:rsidR="007F221C" w:rsidRDefault="007F221C">
    <w:pPr>
      <w:pStyle w:val="Rodap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9D6" w:rsidRDefault="002539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7B7" w:rsidRDefault="003B27B7">
      <w:r>
        <w:separator/>
      </w:r>
    </w:p>
  </w:footnote>
  <w:footnote w:type="continuationSeparator" w:id="0">
    <w:p w:rsidR="003B27B7" w:rsidRDefault="003B2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FD" w:rsidRDefault="003B27B7">
    <w:pPr>
      <w:pStyle w:val="Cabealho"/>
    </w:pPr>
    <w:r>
      <w:rPr>
        <w:noProof/>
        <w:lang w:eastAsia="zh-CN" w:bidi="hi-IN"/>
      </w:rPr>
      <w:pict w14:anchorId="75B83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3063" o:spid="_x0000_s206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ES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horzAnchor="margin" w:tblpXSpec="center" w:tblpY="-754"/>
      <w:tblW w:w="9072" w:type="dxa"/>
      <w:tblLayout w:type="fixed"/>
      <w:tblLook w:val="00A0" w:firstRow="1" w:lastRow="0" w:firstColumn="1" w:lastColumn="0" w:noHBand="0" w:noVBand="0"/>
    </w:tblPr>
    <w:tblGrid>
      <w:gridCol w:w="1985"/>
      <w:gridCol w:w="5250"/>
      <w:gridCol w:w="1837"/>
    </w:tblGrid>
    <w:tr w:rsidR="00614C9C" w:rsidRPr="00C11DAE" w:rsidTr="002725BB">
      <w:trPr>
        <w:trHeight w:val="993"/>
      </w:trPr>
      <w:tc>
        <w:tcPr>
          <w:tcW w:w="1985" w:type="dxa"/>
          <w:vAlign w:val="center"/>
        </w:tcPr>
        <w:p w:rsidR="00614C9C" w:rsidRPr="00C11DAE" w:rsidRDefault="00D7748A" w:rsidP="0069521A">
          <w:pPr>
            <w:rPr>
              <w:sz w:val="18"/>
              <w:szCs w:val="18"/>
            </w:rPr>
          </w:pPr>
          <w:r w:rsidRPr="00DC68D8">
            <w:rPr>
              <w:noProof/>
              <w:sz w:val="18"/>
              <w:szCs w:val="18"/>
              <w:lang w:eastAsia="pt-BR"/>
            </w:rPr>
            <w:drawing>
              <wp:inline distT="0" distB="0" distL="0" distR="0" wp14:anchorId="2B4F7406" wp14:editId="2F2D47EE">
                <wp:extent cx="1166495" cy="567690"/>
                <wp:effectExtent l="0" t="0" r="0" b="0"/>
                <wp:docPr id="3" name="Image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6495" cy="567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50" w:type="dxa"/>
          <w:vAlign w:val="center"/>
        </w:tcPr>
        <w:p w:rsidR="00614C9C" w:rsidRPr="00C11DAE" w:rsidRDefault="00614C9C" w:rsidP="00034161">
          <w:pPr>
            <w:spacing w:before="60"/>
            <w:jc w:val="center"/>
            <w:rPr>
              <w:rFonts w:ascii="Times" w:hAnsi="Times"/>
              <w:sz w:val="18"/>
              <w:szCs w:val="18"/>
            </w:rPr>
          </w:pPr>
          <w:r w:rsidRPr="00C11DAE">
            <w:rPr>
              <w:rFonts w:ascii="Times" w:hAnsi="Times"/>
              <w:sz w:val="18"/>
              <w:szCs w:val="18"/>
            </w:rPr>
            <w:t>Governo do Estado de Mato Grosso do Sul</w:t>
          </w:r>
        </w:p>
        <w:p w:rsidR="00614C9C" w:rsidRDefault="00614C9C" w:rsidP="00034161">
          <w:pPr>
            <w:spacing w:before="60"/>
            <w:jc w:val="center"/>
            <w:rPr>
              <w:rFonts w:ascii="Times" w:hAnsi="Times"/>
              <w:sz w:val="18"/>
              <w:szCs w:val="18"/>
            </w:rPr>
          </w:pPr>
          <w:r w:rsidRPr="00C11DAE">
            <w:rPr>
              <w:rFonts w:ascii="Times" w:hAnsi="Times"/>
              <w:sz w:val="18"/>
              <w:szCs w:val="18"/>
            </w:rPr>
            <w:t>Secretaria de Estado de Saúde</w:t>
          </w:r>
        </w:p>
        <w:p w:rsidR="00DA5952" w:rsidRPr="00C11DAE" w:rsidRDefault="00DA5952" w:rsidP="00034161">
          <w:pPr>
            <w:spacing w:before="60"/>
            <w:jc w:val="center"/>
            <w:rPr>
              <w:rFonts w:ascii="Times" w:hAnsi="Times"/>
              <w:sz w:val="18"/>
              <w:szCs w:val="18"/>
            </w:rPr>
          </w:pPr>
          <w:r>
            <w:rPr>
              <w:rFonts w:ascii="Times" w:hAnsi="Times"/>
              <w:sz w:val="18"/>
              <w:szCs w:val="18"/>
            </w:rPr>
            <w:t xml:space="preserve">Superintendência de </w:t>
          </w:r>
          <w:r w:rsidR="00245A04">
            <w:rPr>
              <w:rFonts w:ascii="Times" w:hAnsi="Times"/>
              <w:sz w:val="18"/>
              <w:szCs w:val="18"/>
            </w:rPr>
            <w:t>Gestão do Trabalho e Educação na Saúde</w:t>
          </w:r>
        </w:p>
        <w:p w:rsidR="00614C9C" w:rsidRPr="00C11DAE" w:rsidRDefault="00614C9C" w:rsidP="00034161">
          <w:pPr>
            <w:spacing w:before="60"/>
            <w:jc w:val="center"/>
            <w:rPr>
              <w:b/>
              <w:sz w:val="18"/>
              <w:szCs w:val="18"/>
            </w:rPr>
          </w:pPr>
          <w:r w:rsidRPr="00C11DAE">
            <w:rPr>
              <w:rFonts w:ascii="Times" w:hAnsi="Times"/>
              <w:b/>
              <w:sz w:val="18"/>
              <w:szCs w:val="18"/>
            </w:rPr>
            <w:t>Escola de Saúde Pública Dr. Jorge David Nasser</w:t>
          </w:r>
        </w:p>
      </w:tc>
      <w:tc>
        <w:tcPr>
          <w:tcW w:w="1837" w:type="dxa"/>
          <w:vAlign w:val="center"/>
        </w:tcPr>
        <w:p w:rsidR="00614C9C" w:rsidRPr="00C11DAE" w:rsidRDefault="00D7748A" w:rsidP="00614C9C">
          <w:pPr>
            <w:jc w:val="center"/>
            <w:rPr>
              <w:sz w:val="18"/>
              <w:szCs w:val="18"/>
            </w:rPr>
          </w:pPr>
          <w:r w:rsidRPr="00DC68D8">
            <w:rPr>
              <w:noProof/>
              <w:sz w:val="18"/>
              <w:szCs w:val="18"/>
              <w:lang w:eastAsia="pt-BR"/>
            </w:rPr>
            <w:drawing>
              <wp:inline distT="0" distB="0" distL="0" distR="0" wp14:anchorId="54C73441" wp14:editId="731EC669">
                <wp:extent cx="803910" cy="583565"/>
                <wp:effectExtent l="0" t="0" r="0" b="0"/>
                <wp:docPr id="2" name="Imagem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3910" cy="583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F221C" w:rsidRDefault="003B27B7" w:rsidP="00614C9C">
    <w:pPr>
      <w:rPr>
        <w:color w:val="CE181E"/>
        <w:sz w:val="20"/>
        <w:szCs w:val="20"/>
      </w:rPr>
    </w:pPr>
    <w:r>
      <w:rPr>
        <w:noProof/>
        <w:color w:val="CE181E"/>
        <w:sz w:val="20"/>
        <w:szCs w:val="20"/>
        <w:lang w:eastAsia="zh-CN" w:bidi="hi-IN"/>
      </w:rPr>
      <w:pict w14:anchorId="58200F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3064" o:spid="_x0000_s2066" type="#_x0000_t75" style="position:absolute;margin-left:-71pt;margin-top:-99.3pt;width:595.45pt;height:841.9pt;z-index:-251656192;mso-position-horizontal-relative:margin;mso-position-vertical-relative:margin" o:allowincell="f">
          <v:imagedata r:id="rId3" o:title="TIMBRADO ES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FD" w:rsidRDefault="003B27B7">
    <w:pPr>
      <w:pStyle w:val="Cabealho"/>
    </w:pPr>
    <w:r>
      <w:rPr>
        <w:noProof/>
        <w:lang w:eastAsia="zh-CN" w:bidi="hi-IN"/>
      </w:rPr>
      <w:pict w14:anchorId="215D9C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3062" o:spid="_x0000_s206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ES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" o:bullet="t">
        <v:imagedata r:id="rId1" o:title="" cropbottom="-889f" cropright="-889f"/>
      </v:shape>
    </w:pict>
  </w:numPicBullet>
  <w:abstractNum w:abstractNumId="0" w15:restartNumberingAfterBreak="0">
    <w:nsid w:val="03C42324"/>
    <w:multiLevelType w:val="hybridMultilevel"/>
    <w:tmpl w:val="AA728486"/>
    <w:lvl w:ilvl="0" w:tplc="6E2C04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0EE5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5E52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E2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68A6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E80A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8A63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E43A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40F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ED4133"/>
    <w:multiLevelType w:val="multilevel"/>
    <w:tmpl w:val="234C9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25257F"/>
    <w:multiLevelType w:val="hybridMultilevel"/>
    <w:tmpl w:val="A58671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739"/>
    <w:rsid w:val="00011F1F"/>
    <w:rsid w:val="00030AE7"/>
    <w:rsid w:val="000319E4"/>
    <w:rsid w:val="00034161"/>
    <w:rsid w:val="0003428B"/>
    <w:rsid w:val="000373BA"/>
    <w:rsid w:val="0006529E"/>
    <w:rsid w:val="000853FD"/>
    <w:rsid w:val="000A0FF9"/>
    <w:rsid w:val="000B3CBB"/>
    <w:rsid w:val="000D4760"/>
    <w:rsid w:val="000D4CA4"/>
    <w:rsid w:val="000E2DD3"/>
    <w:rsid w:val="000E4837"/>
    <w:rsid w:val="00117399"/>
    <w:rsid w:val="00125969"/>
    <w:rsid w:val="00156AA8"/>
    <w:rsid w:val="00195971"/>
    <w:rsid w:val="001B362B"/>
    <w:rsid w:val="001C7FB4"/>
    <w:rsid w:val="00225952"/>
    <w:rsid w:val="00237B07"/>
    <w:rsid w:val="00245A04"/>
    <w:rsid w:val="002471B8"/>
    <w:rsid w:val="002539D6"/>
    <w:rsid w:val="002725BB"/>
    <w:rsid w:val="00274E82"/>
    <w:rsid w:val="002760A3"/>
    <w:rsid w:val="002806BC"/>
    <w:rsid w:val="002B47AD"/>
    <w:rsid w:val="002B65AB"/>
    <w:rsid w:val="002C3A4E"/>
    <w:rsid w:val="002D751E"/>
    <w:rsid w:val="002F15CF"/>
    <w:rsid w:val="002F6ADC"/>
    <w:rsid w:val="003010A5"/>
    <w:rsid w:val="00312F27"/>
    <w:rsid w:val="00346669"/>
    <w:rsid w:val="003469AE"/>
    <w:rsid w:val="0035215E"/>
    <w:rsid w:val="00354842"/>
    <w:rsid w:val="003743A8"/>
    <w:rsid w:val="00387372"/>
    <w:rsid w:val="003A4400"/>
    <w:rsid w:val="003B1A78"/>
    <w:rsid w:val="003B27B7"/>
    <w:rsid w:val="003C58F1"/>
    <w:rsid w:val="003D13AF"/>
    <w:rsid w:val="0040163A"/>
    <w:rsid w:val="00447BE9"/>
    <w:rsid w:val="004861CC"/>
    <w:rsid w:val="004A256D"/>
    <w:rsid w:val="004B65A0"/>
    <w:rsid w:val="004D73AD"/>
    <w:rsid w:val="00525003"/>
    <w:rsid w:val="00537055"/>
    <w:rsid w:val="005669E4"/>
    <w:rsid w:val="00570269"/>
    <w:rsid w:val="005C4998"/>
    <w:rsid w:val="005C51DE"/>
    <w:rsid w:val="005D7749"/>
    <w:rsid w:val="00602864"/>
    <w:rsid w:val="00605139"/>
    <w:rsid w:val="00614C9C"/>
    <w:rsid w:val="00617891"/>
    <w:rsid w:val="0063682B"/>
    <w:rsid w:val="00654E1C"/>
    <w:rsid w:val="006906A2"/>
    <w:rsid w:val="0069521A"/>
    <w:rsid w:val="0069746C"/>
    <w:rsid w:val="006A47A9"/>
    <w:rsid w:val="006C252D"/>
    <w:rsid w:val="006C3B0E"/>
    <w:rsid w:val="006C4A42"/>
    <w:rsid w:val="006D7DE7"/>
    <w:rsid w:val="00713C34"/>
    <w:rsid w:val="00726950"/>
    <w:rsid w:val="00735817"/>
    <w:rsid w:val="00742C5B"/>
    <w:rsid w:val="007467EC"/>
    <w:rsid w:val="007A6432"/>
    <w:rsid w:val="007F221C"/>
    <w:rsid w:val="00803553"/>
    <w:rsid w:val="00806BB6"/>
    <w:rsid w:val="00812114"/>
    <w:rsid w:val="008715EE"/>
    <w:rsid w:val="008A6918"/>
    <w:rsid w:val="008B4107"/>
    <w:rsid w:val="008C57E7"/>
    <w:rsid w:val="008F3BFB"/>
    <w:rsid w:val="008F70B5"/>
    <w:rsid w:val="0092225E"/>
    <w:rsid w:val="00943021"/>
    <w:rsid w:val="00953681"/>
    <w:rsid w:val="009560F5"/>
    <w:rsid w:val="00980CC6"/>
    <w:rsid w:val="00987501"/>
    <w:rsid w:val="0099344B"/>
    <w:rsid w:val="009B0C9B"/>
    <w:rsid w:val="009B220B"/>
    <w:rsid w:val="009B4384"/>
    <w:rsid w:val="00A14F8A"/>
    <w:rsid w:val="00A164B4"/>
    <w:rsid w:val="00A20048"/>
    <w:rsid w:val="00A27844"/>
    <w:rsid w:val="00A31429"/>
    <w:rsid w:val="00A41B70"/>
    <w:rsid w:val="00A76E5D"/>
    <w:rsid w:val="00AB3A8B"/>
    <w:rsid w:val="00B17739"/>
    <w:rsid w:val="00B31050"/>
    <w:rsid w:val="00B40044"/>
    <w:rsid w:val="00B56C74"/>
    <w:rsid w:val="00B57D03"/>
    <w:rsid w:val="00B57E51"/>
    <w:rsid w:val="00B92D1C"/>
    <w:rsid w:val="00BA59BE"/>
    <w:rsid w:val="00BA73B7"/>
    <w:rsid w:val="00BF329D"/>
    <w:rsid w:val="00C23D61"/>
    <w:rsid w:val="00C25E44"/>
    <w:rsid w:val="00C36A54"/>
    <w:rsid w:val="00C51E0E"/>
    <w:rsid w:val="00C7404E"/>
    <w:rsid w:val="00C743A9"/>
    <w:rsid w:val="00C74448"/>
    <w:rsid w:val="00C87AEC"/>
    <w:rsid w:val="00CB3017"/>
    <w:rsid w:val="00CC03D3"/>
    <w:rsid w:val="00CD1425"/>
    <w:rsid w:val="00CF23BC"/>
    <w:rsid w:val="00D102E2"/>
    <w:rsid w:val="00D33F29"/>
    <w:rsid w:val="00D4034B"/>
    <w:rsid w:val="00D50DDF"/>
    <w:rsid w:val="00D771F4"/>
    <w:rsid w:val="00D7748A"/>
    <w:rsid w:val="00D94D2F"/>
    <w:rsid w:val="00DA5952"/>
    <w:rsid w:val="00DB2DB1"/>
    <w:rsid w:val="00DB5363"/>
    <w:rsid w:val="00DC68D8"/>
    <w:rsid w:val="00DD5AE9"/>
    <w:rsid w:val="00E03320"/>
    <w:rsid w:val="00E177EE"/>
    <w:rsid w:val="00E34E66"/>
    <w:rsid w:val="00E559BD"/>
    <w:rsid w:val="00E64235"/>
    <w:rsid w:val="00E76558"/>
    <w:rsid w:val="00EC5DFA"/>
    <w:rsid w:val="00EF7307"/>
    <w:rsid w:val="00F06955"/>
    <w:rsid w:val="00F21F39"/>
    <w:rsid w:val="00F2375F"/>
    <w:rsid w:val="00F47C12"/>
    <w:rsid w:val="00F86512"/>
    <w:rsid w:val="00F87CB7"/>
    <w:rsid w:val="00F91DE6"/>
    <w:rsid w:val="00F93E02"/>
    <w:rsid w:val="00FA2F21"/>
    <w:rsid w:val="00FD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162FA2DB"/>
  <w15:docId w15:val="{540009C7-F308-4A40-8840-F481F70C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roid Sans Fallback" w:hAnsi="Times New Roman" w:cs="FreeSans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739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abela">
    <w:name w:val="Tabela"/>
    <w:basedOn w:val="Legenda"/>
    <w:qFormat/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pPr>
      <w:suppressLineNumbers/>
      <w:tabs>
        <w:tab w:val="center" w:pos="5386"/>
        <w:tab w:val="right" w:pos="10772"/>
      </w:tabs>
    </w:p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5386"/>
        <w:tab w:val="right" w:pos="10772"/>
      </w:tabs>
    </w:pPr>
  </w:style>
  <w:style w:type="paragraph" w:customStyle="1" w:styleId="Default">
    <w:name w:val="Default"/>
    <w:rsid w:val="005C49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030AE7"/>
    <w:pPr>
      <w:spacing w:before="100" w:beforeAutospacing="1" w:after="100" w:afterAutospacing="1"/>
    </w:pPr>
    <w:rPr>
      <w:rFonts w:eastAsia="Times New Roman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15E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link w:val="Textodebalo"/>
    <w:uiPriority w:val="99"/>
    <w:semiHidden/>
    <w:rsid w:val="008715EE"/>
    <w:rPr>
      <w:rFonts w:ascii="Tahoma" w:hAnsi="Tahoma" w:cs="Mangal"/>
      <w:color w:val="00000A"/>
      <w:sz w:val="16"/>
      <w:szCs w:val="14"/>
    </w:rPr>
  </w:style>
  <w:style w:type="paragraph" w:styleId="PargrafodaLista">
    <w:name w:val="List Paragraph"/>
    <w:basedOn w:val="Normal"/>
    <w:uiPriority w:val="34"/>
    <w:qFormat/>
    <w:rsid w:val="0092225E"/>
    <w:pPr>
      <w:ind w:left="720"/>
      <w:contextualSpacing/>
    </w:pPr>
    <w:rPr>
      <w:rFonts w:ascii="Calibri" w:eastAsia="Calibri" w:hAnsi="Calibri" w:cs="Calibri"/>
    </w:rPr>
  </w:style>
  <w:style w:type="character" w:styleId="Refdecomentrio">
    <w:name w:val="annotation reference"/>
    <w:uiPriority w:val="99"/>
    <w:semiHidden/>
    <w:unhideWhenUsed/>
    <w:rsid w:val="00F87CB7"/>
    <w:rPr>
      <w:sz w:val="16"/>
      <w:szCs w:val="16"/>
    </w:rPr>
  </w:style>
  <w:style w:type="character" w:customStyle="1" w:styleId="CabealhoChar">
    <w:name w:val="Cabeçalho Char"/>
    <w:link w:val="Cabealho"/>
    <w:uiPriority w:val="99"/>
    <w:rsid w:val="00614C9C"/>
    <w:rPr>
      <w:color w:val="00000A"/>
      <w:sz w:val="24"/>
    </w:rPr>
  </w:style>
  <w:style w:type="character" w:customStyle="1" w:styleId="RodapChar">
    <w:name w:val="Rodapé Char"/>
    <w:link w:val="Rodap"/>
    <w:uiPriority w:val="99"/>
    <w:rsid w:val="00614C9C"/>
    <w:rPr>
      <w:color w:val="00000A"/>
      <w:sz w:val="24"/>
    </w:rPr>
  </w:style>
  <w:style w:type="character" w:styleId="Forte">
    <w:name w:val="Strong"/>
    <w:uiPriority w:val="22"/>
    <w:qFormat/>
    <w:rsid w:val="00C36A54"/>
    <w:rPr>
      <w:b/>
      <w:bCs/>
    </w:rPr>
  </w:style>
  <w:style w:type="character" w:styleId="nfase">
    <w:name w:val="Emphasis"/>
    <w:uiPriority w:val="20"/>
    <w:qFormat/>
    <w:rsid w:val="00C36A54"/>
    <w:rPr>
      <w:i/>
      <w:iCs/>
    </w:rPr>
  </w:style>
  <w:style w:type="character" w:styleId="Hyperlink">
    <w:name w:val="Hyperlink"/>
    <w:uiPriority w:val="99"/>
    <w:unhideWhenUsed/>
    <w:rsid w:val="00BF329D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BF329D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59"/>
    <w:rsid w:val="00980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B177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ogle.com/url?sa=t&amp;rct=j&amp;q=&amp;esrc=s&amp;source=web&amp;cd=&amp;ved=2ahUKEwifjdGHutCVAxUPIbkGHVvsDIEQFnoECCMQAQ&amp;url=https%3A%2F%2Fforum.cifraclub.com.br%2Fforum%2F4%2F224219%2F&amp;usg=AOvVaw0FbkbFuWd3PfMaL8t6pO8W&amp;opi=89978449" TargetMode="External"/><Relationship Id="rId2" Type="http://schemas.openxmlformats.org/officeDocument/2006/relationships/hyperlink" Target="https://www.google.com/url?sa=t&amp;rct=j&amp;q=&amp;esrc=s&amp;source=web&amp;cd=&amp;ved=2ahUKEwifjdGHutCVAxUPIbkGHVvsDIEQFnoECCMQAQ&amp;url=https%3A%2F%2Fforum.cifraclub.com.br%2Fforum%2F4%2F224219%2F&amp;usg=AOvVaw0FbkbFuWd3PfMaL8t6pO8W&amp;opi=89978449" TargetMode="External"/><Relationship Id="rId1" Type="http://schemas.openxmlformats.org/officeDocument/2006/relationships/hyperlink" Target="https://www.google.com/url?sa=t&amp;rct=j&amp;q=&amp;esrc=s&amp;source=web&amp;cd=&amp;ved=2ahUKEwifjdGHutCVAxUPIbkGHVvsDIEQFnoECCMQAQ&amp;url=https%3A%2F%2Fforum.cifraclub.com.br%2Fforum%2F4%2F224219%2F&amp;usg=AOvVaw0FbkbFuWd3PfMaL8t6pO8W&amp;opi=899784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miles\Downloads\Modelo%20GPE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1A74CF-6058-4275-8026-232127C61FD1}"/>
      </w:docPartPr>
      <w:docPartBody>
        <w:p w:rsidR="00000000" w:rsidRDefault="00022E7C">
          <w:r w:rsidRPr="007C1194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139773-A1C1-4CA1-BF3E-D1B2D341E259}"/>
      </w:docPartPr>
      <w:docPartBody>
        <w:p w:rsidR="00000000" w:rsidRDefault="00022E7C">
          <w:r w:rsidRPr="007C1194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7C"/>
    <w:rsid w:val="00022E7C"/>
    <w:rsid w:val="005D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2E7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8C3BF-879F-415A-8E4B-6043A7A5D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GPEIS.dotx</Template>
  <TotalTime>7</TotalTime>
  <Pages>2</Pages>
  <Words>408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SEFAZ-MS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Camile Sanches Silva</dc:creator>
  <cp:lastModifiedBy>Camile Sanches Silva</cp:lastModifiedBy>
  <cp:revision>1</cp:revision>
  <cp:lastPrinted>2026-01-23T19:53:00Z</cp:lastPrinted>
  <dcterms:created xsi:type="dcterms:W3CDTF">2026-07-22T13:06:00Z</dcterms:created>
  <dcterms:modified xsi:type="dcterms:W3CDTF">2026-07-22T13:13:00Z</dcterms:modified>
  <dc:language>pt-BR</dc:language>
</cp:coreProperties>
</file>